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4EE7075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工程运维中心试验设备物资采购项目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工程运维中心试验设备物资采购项目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8888" w:type="dxa"/>
        <w:tblInd w:w="-363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5"/>
        <w:gridCol w:w="1825"/>
        <w:gridCol w:w="1938"/>
        <w:gridCol w:w="1000"/>
        <w:gridCol w:w="1037"/>
        <w:gridCol w:w="216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  <w:p w14:paraId="5E09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无线核相仪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HFR-9002</w:t>
            </w: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扬州亨法</w:t>
            </w: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XJHXY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晞君电气</w:t>
            </w: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KDSH-3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开元电气</w:t>
            </w:r>
          </w:p>
        </w:tc>
      </w:tr>
      <w:tr w14:paraId="168E2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54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绝缘电阻测试仪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HF-10000V</w:t>
            </w: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扬州亨法</w:t>
            </w: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XJJY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晞君电气</w:t>
            </w: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KTG-3000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开元电气</w:t>
            </w:r>
          </w:p>
        </w:tc>
      </w:tr>
      <w:tr w14:paraId="4345B6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4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  <w:p w14:paraId="5D4E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电缆故障定位仪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HF-8603</w:t>
            </w: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扬州亨法</w:t>
            </w:r>
          </w:p>
        </w:tc>
      </w:tr>
      <w:tr w14:paraId="02A3D5E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XJDDY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晞君电气</w:t>
            </w:r>
          </w:p>
        </w:tc>
      </w:tr>
      <w:tr w14:paraId="2407F3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7DE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9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KFH-6000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D5F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237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B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开元电气</w:t>
            </w:r>
          </w:p>
        </w:tc>
      </w:tr>
      <w:tr w14:paraId="31B0624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1C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7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红外设备测温仪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C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TIS20+</w:t>
            </w: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C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0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C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4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扬州亨法</w:t>
            </w:r>
          </w:p>
        </w:tc>
      </w:tr>
      <w:tr w14:paraId="0E43221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3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0BE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6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XJHWY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152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44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3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晞君电气</w:t>
            </w:r>
          </w:p>
        </w:tc>
      </w:tr>
      <w:tr w14:paraId="2068896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A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098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B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KCW-6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13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89F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0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开元电气</w:t>
            </w:r>
          </w:p>
        </w:tc>
      </w:tr>
      <w:tr w14:paraId="632AD9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56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  <w:p w14:paraId="32443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6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高压电抗器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B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56/28</w:t>
            </w:r>
          </w:p>
        </w:tc>
        <w:tc>
          <w:tcPr>
            <w:tcW w:w="10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10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7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B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扬州亨法</w:t>
            </w:r>
          </w:p>
        </w:tc>
      </w:tr>
      <w:tr w14:paraId="79720DF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C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BA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F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XJDK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5A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F77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D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晞君电气</w:t>
            </w:r>
          </w:p>
        </w:tc>
      </w:tr>
      <w:tr w14:paraId="5E4799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4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CCB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7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KY-308A</w:t>
            </w:r>
          </w:p>
        </w:tc>
        <w:tc>
          <w:tcPr>
            <w:tcW w:w="10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E2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EA1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1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开元电气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 xml:space="preserve"> 122000.00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人：孙先生               电话：15305135499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15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01BB8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B5DC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2734871"/>
      <w:bookmarkStart w:id="2" w:name="_Toc61871372"/>
      <w:bookmarkStart w:id="3" w:name="_Toc60818732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66A5146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99E1A3B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593750"/>
    <w:rsid w:val="249D7540"/>
    <w:rsid w:val="24B66833"/>
    <w:rsid w:val="25710060"/>
    <w:rsid w:val="258D6F73"/>
    <w:rsid w:val="261E1082"/>
    <w:rsid w:val="271645A6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3CC2241"/>
    <w:rsid w:val="451F3F2C"/>
    <w:rsid w:val="453254A3"/>
    <w:rsid w:val="45AE2934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2967</Words>
  <Characters>3269</Characters>
  <Lines>0</Lines>
  <Paragraphs>0</Paragraphs>
  <TotalTime>0</TotalTime>
  <ScaleCrop>false</ScaleCrop>
  <LinksUpToDate>false</LinksUpToDate>
  <CharactersWithSpaces>3779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2024-11-15T08:49:29Z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