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ascii="宋体" w:cs="宋体"/>
          <w:b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台北10KV港南线变压器安装架设工程、台北曹圩变电所更换、徐南金桥制盐充电桩安装、10kV银海线72#-73#架空改电缆入地工程工程采购金具辅材项目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台北10KV港南线变压器安装架设工程、台北曹圩变电所更换、徐南金桥制盐充电桩安装、10kV银海线72#-73#架空改电缆入地工程工程采购金具辅材项目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7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462"/>
        <w:gridCol w:w="4475"/>
        <w:gridCol w:w="850"/>
        <w:gridCol w:w="863"/>
        <w:gridCol w:w="1525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变压器槽钢大梁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12*2400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361B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跌落式熔断器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型号：10KV-RW12-100A，户外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032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两头扣螺丝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16*350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05BF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卡盘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KP-10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A17AD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卡盘U型螺丝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与卡盘配套，∮20*∮360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7FDA1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规格:6×60×D280，表面处理方式：镀锌（加强）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D56A5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F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A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台变号牌，300*200，搪瓷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D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11824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4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0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“止步，高压危险”，300*200，搪瓷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2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E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“高压危险，禁止攀登”，300*200，搪瓷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F2C9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规格：DTL-50,电缆接线端子,铜铝过渡,50mm2,单孔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AB5C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电压等级:低压,规格150-240mm2,电缆芯数:4芯,类型：户内终端,种类:热缩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国标，推荐品牌：中天，安靠，长园，沃尔核材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8E2F6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YJV22-0.6/1kv-4x150mm2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7319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LZZBJ9-10,600/5A，额定绝缘水平12/42/75KV;10P20,25VA/10P20,25VA/0.5,15VA/0.2S，15VA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10KV1#主变AH101柜电流互感器检测不合格，需要更换。</w:t>
            </w:r>
          </w:p>
        </w:tc>
      </w:tr>
      <w:tr w14:paraId="191938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膨胀螺丝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6*40（配彩锌钉）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45B6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金属软管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 外层阻燃PVC，内层镀锌钢带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A3D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镀锌锁紧螺母(金属软管用)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5267E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0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A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金属软管尼龙接头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D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3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7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7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AF671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6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D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镀锌管卡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1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1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D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7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3E1AD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7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7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镀锌管接头(金属软管用)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6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D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9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6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1D42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7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E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铜芯电缆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B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RVV-3*10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5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B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C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4881B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2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时控开关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D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AC220/380V（含80A接触器）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F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9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D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9E7F0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6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8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全塑铜芯电缆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1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RVV-3*10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B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7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8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CEC8EB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F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8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F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DT-70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D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7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0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919CB4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4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68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开口线鼻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D2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200A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EF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0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9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66B70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8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6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圆钢接地极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2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Φ10mm镀锌钢筋长0.8米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0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0A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6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E54E0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6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B9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接地线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36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BVR-10mm 黄绿双色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DB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0B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B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05B70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C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E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9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单帽螺栓-规格:m10,长度mm:30mm,材质:钢,表面处理方式:镀锌,配螺母垫片与否:配螺母2平垫1弹簧垫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CE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C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F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E8123D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7C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BC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B1A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单帽螺栓-规格:m12,长度mm:50mm,材质:钢,表面处理方式:镀锌,配螺母垫片与否:配螺母2平垫1弹簧垫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E4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CD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764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1247F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9D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B5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A19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绿,PVC防水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93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279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379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2DF6B8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6CD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9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EB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D3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EE3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BF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E838B4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9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CC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02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单帽螺栓-规格:m16,长度mm:70mm,材质:钢,表面处理方式:镀锌,配螺母垫片与否:配螺母2平垫1弹簧垫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FBA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4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C4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E8BDCB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B1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1A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304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单帽螺栓-规格:m16,长度mm:120mm,材质:钢,表面处理方式:镀锌,配螺母垫片与否:配螺母2平垫1弹簧垫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58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E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C2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EFFDC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E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3BF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并沟线夹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B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异型铝并沟线夹,型号：JBL-240/50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D1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CD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AF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1D5687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F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1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F1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54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F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B3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D49EF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71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AC7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0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单帽螺栓-规格:m16,长度mm:90mm,材质:钢,表面处理方式:镀锌,配螺母垫片与否:配螺母2平垫1弹簧垫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8EB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88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C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4B8AA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C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A48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21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红白相间，材质：PVC，长度：mm,1800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58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C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6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635457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6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D4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F97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规格：OT-200A，铜，单孔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E7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58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FA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F7DB8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2A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16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驱鸟器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09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不锈钢、高度20cm，风叶长度20cm，旋转直径40cm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23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8A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E5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359A1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E56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AF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DE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断路器号牌，300*200，搪瓷，信息（中标后提供）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312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2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55B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036C47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B0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30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C2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双头双帽螺栓-规格:m16,长度mm:,280mm,材质:钢,表面处理方式:镀锌,配螺母垫片与否:配螺母垫片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4A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38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42A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B4590A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48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40D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D2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A7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79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1D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BC26AE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CC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43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9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45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26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F5D66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26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BF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88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规格：DTL-120,铜铝过渡,单孔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52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D9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7E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A1CA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46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28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59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悬式绝缘子，型号：FXBW4-10/70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A8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9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F2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E37101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64E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4B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CD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电压等级:AC10KV,截面积mm2:150，电缆芯数：3芯，类型：户外，种类：冷缩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C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3C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FD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ADB2A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4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BF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43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Z-7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C08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EA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1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9E77A1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1E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79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碗头挂板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CC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W-7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DFA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B8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98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1744A02D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1-47项报价须包含装卸费,1-12项为台北10KV港南线变压器安装架设工程、13项为台北曹圩变电所更换、14-26项为徐南金桥制盐充电桩安装、27-47项为10kV银海线72#-73#架空改电缆入地工程工程。</w:t>
      </w:r>
      <w:bookmarkStart w:id="5" w:name="_GoBack"/>
      <w:bookmarkEnd w:id="5"/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20420.07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27B78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人：台北钱先生           电话：17751876173</w:t>
      </w:r>
    </w:p>
    <w:p w14:paraId="6FF548E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徐南杨先生           电话：15312133933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24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0818732"/>
      <w:bookmarkStart w:id="2" w:name="_Toc61871288"/>
      <w:bookmarkStart w:id="3" w:name="_Toc62734871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EB4A02"/>
    <w:rsid w:val="356D26B6"/>
    <w:rsid w:val="376322BC"/>
    <w:rsid w:val="38213B10"/>
    <w:rsid w:val="391E7B42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1A1B0B"/>
    <w:rsid w:val="3E9A2461"/>
    <w:rsid w:val="3EDC73DD"/>
    <w:rsid w:val="400144C3"/>
    <w:rsid w:val="40036A20"/>
    <w:rsid w:val="41BD2505"/>
    <w:rsid w:val="41C31607"/>
    <w:rsid w:val="42140EA8"/>
    <w:rsid w:val="42734EFD"/>
    <w:rsid w:val="435C6356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6FD627F6"/>
    <w:rsid w:val="71487932"/>
    <w:rsid w:val="71FD4A4D"/>
    <w:rsid w:val="725256DA"/>
    <w:rsid w:val="72CF5403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13</Pages>
  <Words>3959</Words>
  <Characters>4671</Characters>
  <Lines>0</Lines>
  <Paragraphs>0</Paragraphs>
  <TotalTime>12</TotalTime>
  <ScaleCrop>false</ScaleCrop>
  <LinksUpToDate>false</LinksUpToDate>
  <CharactersWithSpaces>5200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2024-12-24T09:30:52Z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