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13EAD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435EFB4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ab/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台北10KV太和线临洪大道支线12#-15#电杆落地改造工程土建项目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31E9DB4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台北10KV太和线临洪大道支线12#-15#电杆落地改造工程土建项目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2F6EAE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1716"/>
        <w:gridCol w:w="5170"/>
        <w:gridCol w:w="859"/>
        <w:gridCol w:w="996"/>
        <w:gridCol w:w="1118"/>
      </w:tblGrid>
      <w:tr w14:paraId="79D3AD5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A61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0E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9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34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6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D8FA5C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80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0F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MPP电力管顶管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36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1.2φ200*12MPP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2.招标长度为暂定的路径长度，即井中心之间的直线长度，不包括弧度、预留、损耗等长度。结算时长度按实际的路径长度结算。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3.施工单位所报综合单价为以路径长度考虑的单价，包括所有的人工费、材料费、机械费、可能发生的措施费。自行综合考虑弧度、预留、损耗等长度并计入综合单价，结算时综合单价不做调整。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0C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BD9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DF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1E34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8E0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23D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混凝土包封CPVC电力管埋管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46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1、参照图纸制作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2、规格：垫层尺寸长850mm*高100mm；混凝土包管尺寸长650mm*高350mm；垫层离地面深度1150mm。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3、CPVC 2*φ200*8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4、模板费用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6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1A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43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27FE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8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44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94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混凝土方井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98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1.名称：电缆检查井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2.井规格：内径2m*2m，井深1.2m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3.基础换填：落在淤泥上时先抛填毛石再做碎石垫层200mm厚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4.混凝土强度等级：200mm厚井壁混凝土C30，盖板采用C35混凝土预制，四周角钢包边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5.其他：含土方开挖、回填、余土弃置、模板安拆、钢筋制作安装、电缆支架、接地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6.具体做法详见图纸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D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F6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E734E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935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D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混凝土杆垛</w:t>
            </w:r>
          </w:p>
        </w:tc>
        <w:tc>
          <w:tcPr>
            <w:tcW w:w="5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7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1.1.2*1.2*0.8m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2.C20商品砼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F41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座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6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2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B3FF3E7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5BCA683C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10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42F6D8EF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0C2E3A7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3526B1F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7271129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3D0FA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D66DF8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23BB01C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1D2CFF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3033674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6005C20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53C656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0916E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0F5A4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85190.80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highlight w:val="none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2764CCF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F51F098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2024年内</w:t>
      </w:r>
      <w:r>
        <w:rPr>
          <w:rFonts w:hint="eastAsia" w:ascii="宋体" w:hAnsi="宋体" w:cs="宋体"/>
          <w:sz w:val="24"/>
          <w:highlight w:val="yellow"/>
          <w:lang w:eastAsia="zh-CN"/>
        </w:rPr>
        <w:t>三个月</w:t>
      </w:r>
      <w:r>
        <w:rPr>
          <w:rFonts w:hint="eastAsia" w:ascii="宋体" w:hAnsi="宋体" w:cs="宋体"/>
          <w:sz w:val="24"/>
          <w:highlight w:val="none"/>
          <w:lang w:eastAsia="zh-CN"/>
        </w:rPr>
        <w:t>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none"/>
          <w:lang w:eastAsia="zh-CN"/>
        </w:rPr>
        <w:t>压缩包必须以项目名称命名，报价单位邮箱名尽量以单位名称命名！）</w:t>
      </w:r>
    </w:p>
    <w:p w14:paraId="4702CC7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526FDD5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7B46990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7614422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56316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DCDB47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18581831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4CDDA96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6946C2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79C67C9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  <w:bookmarkStart w:id="10" w:name="_GoBack"/>
      <w:bookmarkEnd w:id="10"/>
    </w:p>
    <w:p w14:paraId="604F826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3271B8D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项目联系人：钱先生           电话：17751876173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7EF3B92A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7D961E8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6070CC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1C2B64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D95D8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4848FCF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1B78CE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E745E2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B4127F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B419F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EA560F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0F087D1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46F5F4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66321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D3DBF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B54869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49719E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7B8D6F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2799553">
      <w:pPr>
        <w:pStyle w:val="7"/>
        <w:rPr>
          <w:rFonts w:hint="eastAsia" w:ascii="宋体" w:hAnsi="宋体" w:cs="宋体"/>
          <w:sz w:val="24"/>
        </w:rPr>
      </w:pPr>
    </w:p>
    <w:p w14:paraId="618574EF">
      <w:pPr>
        <w:pStyle w:val="7"/>
        <w:rPr>
          <w:rFonts w:hint="eastAsia" w:ascii="宋体" w:hAnsi="宋体" w:cs="宋体"/>
          <w:sz w:val="24"/>
        </w:rPr>
      </w:pPr>
    </w:p>
    <w:p w14:paraId="4F0BFC35">
      <w:pPr>
        <w:pStyle w:val="7"/>
        <w:rPr>
          <w:rFonts w:hint="eastAsia" w:ascii="宋体" w:hAnsi="宋体" w:cs="宋体"/>
          <w:sz w:val="24"/>
        </w:rPr>
      </w:pPr>
    </w:p>
    <w:p w14:paraId="05551EE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5EE14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5B2CC8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44D4CA51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72B89432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04917E9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7322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C61F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B32C9F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1FA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0124682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3D6ACF5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536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9CD3A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6ADC271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63C8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61D0E1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5C960CA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7EEB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0BDD4FF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3E9DC49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7AD553F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1810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50BAA0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C29BE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82C5F89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2AFB9DAF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3AE13E3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3E10B6AE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43C253D4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0CFF1407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7859744D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0949C6AA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0C429C85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2734871"/>
      <w:bookmarkStart w:id="4" w:name="_Toc61871372"/>
      <w:bookmarkStart w:id="5" w:name="_Toc61877376"/>
      <w:bookmarkStart w:id="6" w:name="_Toc61871288"/>
      <w:bookmarkStart w:id="7" w:name="_Toc60818732"/>
      <w:bookmarkStart w:id="8" w:name="_Toc12468"/>
      <w:bookmarkStart w:id="9" w:name="_Toc15989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4820284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1218B8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574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03EC2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EC28D3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99AEF47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270ABE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C629FA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DD8241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5533B2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BA03BE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42BA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98CD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EB4D0A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1876E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FFE36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240D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7DD92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8D202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FB282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1BC361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6B039D7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6A4AA2C9">
      <w:pPr>
        <w:bidi w:val="0"/>
        <w:jc w:val="center"/>
        <w:rPr>
          <w:b/>
          <w:sz w:val="36"/>
        </w:rPr>
      </w:pPr>
    </w:p>
    <w:p w14:paraId="7E9D1F68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2859DA3">
      <w:pPr>
        <w:bidi w:val="0"/>
        <w:spacing w:line="440" w:lineRule="exact"/>
        <w:ind w:firstLine="610"/>
        <w:rPr>
          <w:sz w:val="24"/>
        </w:rPr>
      </w:pPr>
    </w:p>
    <w:p w14:paraId="5D98F20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27EEA2D6">
      <w:pPr>
        <w:bidi w:val="0"/>
        <w:spacing w:line="440" w:lineRule="exact"/>
        <w:ind w:firstLine="610"/>
        <w:rPr>
          <w:sz w:val="24"/>
        </w:rPr>
      </w:pPr>
    </w:p>
    <w:p w14:paraId="4512B07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68FACD05">
      <w:pPr>
        <w:bidi w:val="0"/>
        <w:spacing w:line="440" w:lineRule="exact"/>
        <w:ind w:firstLine="610"/>
        <w:rPr>
          <w:sz w:val="24"/>
        </w:rPr>
      </w:pPr>
    </w:p>
    <w:p w14:paraId="6F124886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7977A911">
      <w:pPr>
        <w:bidi w:val="0"/>
        <w:spacing w:line="440" w:lineRule="exact"/>
        <w:ind w:firstLine="610"/>
        <w:rPr>
          <w:sz w:val="24"/>
        </w:rPr>
      </w:pPr>
    </w:p>
    <w:p w14:paraId="3AFA142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74FA2BE2">
      <w:pPr>
        <w:bidi w:val="0"/>
        <w:spacing w:line="440" w:lineRule="exact"/>
        <w:ind w:firstLine="610"/>
        <w:rPr>
          <w:sz w:val="24"/>
        </w:rPr>
      </w:pPr>
    </w:p>
    <w:p w14:paraId="76CDD13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D0F9ED9">
      <w:pPr>
        <w:bidi w:val="0"/>
        <w:spacing w:line="440" w:lineRule="exact"/>
        <w:ind w:firstLine="610"/>
        <w:rPr>
          <w:sz w:val="24"/>
        </w:rPr>
      </w:pPr>
    </w:p>
    <w:p w14:paraId="31AEADA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78F1521D">
      <w:pPr>
        <w:bidi w:val="0"/>
        <w:spacing w:line="440" w:lineRule="exact"/>
        <w:ind w:firstLine="610"/>
        <w:rPr>
          <w:sz w:val="24"/>
        </w:rPr>
      </w:pPr>
    </w:p>
    <w:p w14:paraId="40E39FBF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E2189FA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C7B3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77920C9">
      <w:pPr>
        <w:bidi w:val="0"/>
        <w:spacing w:line="440" w:lineRule="exact"/>
        <w:rPr>
          <w:rFonts w:hint="eastAsia"/>
          <w:sz w:val="24"/>
        </w:rPr>
      </w:pPr>
    </w:p>
    <w:p w14:paraId="64471A3C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8445DE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36D4DAE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7F2552F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C21A564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6F0B5B83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70CCC65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49C0B8B8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7547EF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7944A8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3847B53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D330D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4A629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F22AA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0057F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676A2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683A39C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316CBD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58F6509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7A7F6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1FB8887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02BC8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812351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02E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FD0E6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D2AAB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5AAB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4A12C4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B49D4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0A410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88027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FD20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C6F29B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4851E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77C1FA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A04C47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B0C61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2056C99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411B3C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1A103D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DD134AB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792B36E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7FCA9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2A47FCA9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1BEC1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C1BEC1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050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2153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5C2153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297D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1C0297D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6FCEE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B029448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07C06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1B89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3A4F7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8C58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B4F19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4FB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B625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30CEC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FADE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55A7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E45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1E9C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E6B5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02123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4F3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A62E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35A2E902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3A581B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55134DF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36A55B9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E97E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8594B7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9307EA3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36696E3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7E2C178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49690E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2E266DC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95055FB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E3D56A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1E67E3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9003FC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B8E7430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21F4142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21312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5F3B54"/>
    <w:rsid w:val="376322BC"/>
    <w:rsid w:val="38374B16"/>
    <w:rsid w:val="38E250CA"/>
    <w:rsid w:val="392F3DE6"/>
    <w:rsid w:val="39993E40"/>
    <w:rsid w:val="39F72DF7"/>
    <w:rsid w:val="3A0E56D8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C54874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AC1951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0546F0E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3E4245"/>
    <w:rsid w:val="7A4049E3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qFormat/>
    <w:uiPriority w:val="99"/>
    <w:rPr>
      <w:rFonts w:cs="Times New Roman"/>
    </w:rPr>
  </w:style>
  <w:style w:type="character" w:styleId="14">
    <w:name w:val="HTML Definition"/>
    <w:basedOn w:val="10"/>
    <w:qFormat/>
    <w:uiPriority w:val="99"/>
    <w:rPr>
      <w:rFonts w:cs="Times New Roman"/>
    </w:rPr>
  </w:style>
  <w:style w:type="character" w:styleId="15">
    <w:name w:val="HTML Variable"/>
    <w:basedOn w:val="10"/>
    <w:qFormat/>
    <w:uiPriority w:val="99"/>
    <w:rPr>
      <w:rFonts w:cs="Times New Roman"/>
    </w:rPr>
  </w:style>
  <w:style w:type="character" w:styleId="16">
    <w:name w:val="Hyperlink"/>
    <w:basedOn w:val="10"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qFormat/>
    <w:uiPriority w:val="99"/>
    <w:rPr>
      <w:rFonts w:cs="Times New Roman"/>
    </w:rPr>
  </w:style>
  <w:style w:type="character" w:customStyle="1" w:styleId="18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3012</Words>
  <Characters>3335</Characters>
  <Lines>0</Lines>
  <Paragraphs>0</Paragraphs>
  <TotalTime>3</TotalTime>
  <ScaleCrop>false</ScaleCrop>
  <LinksUpToDate>false</LinksUpToDate>
  <CharactersWithSpaces>3790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2024-10-23T09:27:00Z</cp:lastPrinted>
  <dcterms:modified xsi:type="dcterms:W3CDTF">2024-12-25T09:53:13Z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