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4480B3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徐南凯实金桥四标段临时用电工程采购变压器项目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徐南凯实金桥四标段临时用电工程采购变压器项目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35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油浸变压器</w:t>
            </w: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S13-M-630KVA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人：徐南胡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先生               电话：18036607035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0818732"/>
      <w:bookmarkStart w:id="2" w:name="_Toc61877376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2869</Words>
  <Characters>3114</Characters>
  <Lines>0</Lines>
  <Paragraphs>0</Paragraphs>
  <TotalTime>2</TotalTime>
  <ScaleCrop>false</ScaleCrop>
  <LinksUpToDate>false</LinksUpToDate>
  <CharactersWithSpaces>3627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2025-02-19T08:05:34Z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