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FFEA2A1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灌西供电所采购35KV电压互感器项目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灌西供电所采购35KV电压互感器项目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034"/>
        <w:gridCol w:w="666"/>
        <w:gridCol w:w="1243"/>
        <w:gridCol w:w="1391"/>
        <w:gridCol w:w="1066"/>
        <w:gridCol w:w="104"/>
        <w:gridCol w:w="746"/>
        <w:gridCol w:w="862"/>
        <w:gridCol w:w="123"/>
        <w:gridCol w:w="194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35KV互感器</w:t>
            </w:r>
          </w:p>
        </w:tc>
        <w:tc>
          <w:tcPr>
            <w:tcW w:w="3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JDZXF8，1组3只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报价须包含装卸费</w:t>
            </w: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85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A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具体规格型号</w:t>
            </w: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85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JDZXF8-35W型电压互感器         MC12000302</w:t>
            </w: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1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额定绝缘水平40.5/95/200KV    </w:t>
            </w:r>
          </w:p>
        </w:tc>
        <w:tc>
          <w:tcPr>
            <w:tcW w:w="3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GB20840.3</w:t>
            </w:r>
          </w:p>
        </w:tc>
      </w:tr>
      <w:tr w14:paraId="73E4A78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5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   N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8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35:√3KV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8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FV  1.9，8h</w:t>
            </w:r>
          </w:p>
        </w:tc>
        <w:tc>
          <w:tcPr>
            <w:tcW w:w="3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8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极限输出</w:t>
            </w:r>
          </w:p>
        </w:tc>
      </w:tr>
      <w:tr w14:paraId="411390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2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1a  1n 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0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0.1：√3KV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25VA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B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0.2级</w:t>
            </w:r>
          </w:p>
        </w:tc>
        <w:tc>
          <w:tcPr>
            <w:tcW w:w="3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B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500VA</w:t>
            </w:r>
          </w:p>
        </w:tc>
      </w:tr>
      <w:tr w14:paraId="4D03DE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2a  2n  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3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0.1：√3KV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8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50VA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D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0.5级</w:t>
            </w:r>
          </w:p>
        </w:tc>
        <w:tc>
          <w:tcPr>
            <w:tcW w:w="3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5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500VA</w:t>
            </w:r>
          </w:p>
        </w:tc>
      </w:tr>
      <w:tr w14:paraId="227BC8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2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  dn</w:t>
            </w:r>
          </w:p>
        </w:tc>
        <w:tc>
          <w:tcPr>
            <w:tcW w:w="1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8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0.1：:3KV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D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100VA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5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3P级</w:t>
            </w:r>
          </w:p>
        </w:tc>
        <w:tc>
          <w:tcPr>
            <w:tcW w:w="1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2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C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DC2C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1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  单项  50HZ</w:t>
            </w:r>
          </w:p>
        </w:tc>
        <w:tc>
          <w:tcPr>
            <w:tcW w:w="1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9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C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</w:t>
      </w:r>
      <w:bookmarkStart w:id="5" w:name="_GoBack"/>
      <w:bookmarkEnd w:id="5"/>
      <w:r>
        <w:rPr>
          <w:rFonts w:hint="eastAsia" w:ascii="宋体" w:hAnsi="宋体" w:cs="宋体"/>
          <w:sz w:val="24"/>
        </w:rPr>
        <w:t>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28500.00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电话：19901537212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7376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4DC096A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976103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1E4F6B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3796</Words>
  <Characters>4350</Characters>
  <Lines>0</Lines>
  <Paragraphs>0</Paragraphs>
  <TotalTime>4</TotalTime>
  <ScaleCrop>false</ScaleCrop>
  <LinksUpToDate>false</LinksUpToDate>
  <CharactersWithSpaces>4877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2025-02-27T08:57:54Z</cp:lastPrinted>
  <dcterms:modified xsi:type="dcterms:W3CDTF">2025-02-27T08:59:23Z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