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B800E68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徐南库房备用材料采购配电箱项目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徐南库房备用材料采购配电箱项目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860"/>
        <w:gridCol w:w="2750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315A熔断器，详见图纸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电器元件为国内一线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0C9A0A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400A熔断器，详见图纸</w:t>
            </w:r>
            <w:bookmarkStart w:id="5" w:name="_GoBack"/>
            <w:bookmarkEnd w:id="5"/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2794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0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D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2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22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500A熔断器，详见图纸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02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B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8A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57600.00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DA355A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徐南王先生               </w:t>
      </w:r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0818732"/>
      <w:bookmarkStart w:id="2" w:name="_Toc61877376"/>
      <w:bookmarkStart w:id="3" w:name="_Toc6187137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162CD5"/>
    <w:rsid w:val="477214B2"/>
    <w:rsid w:val="482512D8"/>
    <w:rsid w:val="488134C6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2864</Words>
  <Characters>3126</Characters>
  <Lines>0</Lines>
  <Paragraphs>0</Paragraphs>
  <TotalTime>49</TotalTime>
  <ScaleCrop>false</ScaleCrop>
  <LinksUpToDate>false</LinksUpToDate>
  <CharactersWithSpaces>3638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2025-04-01T01:39:05Z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