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bookmarkStart w:id="5" w:name="_GoBack"/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徐南徐圩港区3#煤仓周边地块开发建设项目、台北佳普电子新材料（连云港）315KVA变压器安装工程采购电缆项目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bookmarkEnd w:id="5"/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350"/>
        <w:gridCol w:w="11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YJV22-0.6/1KV-4*240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6EEA5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20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低压铜芯电缆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E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YJV22-0.6/1kv-4x240mm2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7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90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E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36305.00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1A769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1372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A37953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8CA6CE4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2880</Words>
  <Characters>3129</Characters>
  <Lines>0</Lines>
  <Paragraphs>0</Paragraphs>
  <TotalTime>4</TotalTime>
  <ScaleCrop>false</ScaleCrop>
  <LinksUpToDate>false</LinksUpToDate>
  <CharactersWithSpaces>3645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2025-04-09T09:39:21Z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