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徐南徐圩港区3#煤仓周边地块开发建设项目、台北佳普电子新材料（连云港）315KVA变压器安装工程采购真空断路器项目公开询价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60"/>
        <w:gridCol w:w="5263"/>
        <w:gridCol w:w="675"/>
        <w:gridCol w:w="825"/>
        <w:gridCol w:w="103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5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型号：10KV-ZW32-12/T630-20（含支架、电动、断路器绝缘护罩）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5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ZW32-12FG/630-20(含支架，电动)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03502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2F7CFD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5B7311C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190C4C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0762EF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C11038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BCE215C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2979</Words>
  <Characters>3275</Characters>
  <Lines>0</Lines>
  <Paragraphs>0</Paragraphs>
  <TotalTime>1</TotalTime>
  <ScaleCrop>false</ScaleCrop>
  <LinksUpToDate>false</LinksUpToDate>
  <CharactersWithSpaces>3802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2025-04-16T09:11:57Z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