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台北连云港神特新材料有限公司可移动式光伏发电工程土建项目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台北连云港神特新材料有限公司可移动式光伏发电工程土建项目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2063"/>
        <w:gridCol w:w="4920"/>
        <w:gridCol w:w="859"/>
        <w:gridCol w:w="996"/>
        <w:gridCol w:w="1118"/>
      </w:tblGrid>
      <w:tr w14:paraId="79D3A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检查井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内径2m*2m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6C5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59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9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电缆沟钢管过路埋管（含镀锌钢管管材）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12*φ100-4mm 镀锌钢管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7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4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7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1BE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DB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F0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管线穿墙孔洞开孔CPVC（含CPVC管材）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5F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12个孔洞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工艺详见图纸中电缆穿墙孔洞防火封堵图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B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A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9E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1E31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75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1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室内并网柜槽钢基础（含防静电地板改造）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CAE84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工艺详见图纸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F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2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E9D2C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8" w:hRule="exact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C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B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围网</w:t>
            </w:r>
          </w:p>
        </w:tc>
        <w:tc>
          <w:tcPr>
            <w:tcW w:w="4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23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1.栏杆的种类、规格、颜色:净高大于1.8m，丝粗不小于5mm，底部离地间隙小于10cm，网孔不大于9*17cm，浸塑铁丝网围栏，顶端弯头款。立柱采用预埋式安装，预埋混凝土基础埋深不少于40cm，安装后确保基础无晃动。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2.固定方式:C25砼预制立柱10cm*10cm*2m高度，立柱间距5m，C20基础20cm*20cm*40cm与预制柱同时浇筑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3.含模板安拆等、进出入门等，综合考虑门数量及单开双开，综合考虑报价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4.详见图纸 符合图纸及设计要求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35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63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40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22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31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44174.04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yellow"/>
        </w:rPr>
        <w:t>资质证书；安全生产许可证；</w:t>
      </w:r>
      <w:r>
        <w:rPr>
          <w:rFonts w:hint="eastAsia" w:ascii="宋体" w:hAnsi="宋体" w:cs="宋体"/>
          <w:sz w:val="24"/>
          <w:highlight w:val="yellow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yellow"/>
        </w:rPr>
        <w:t>建造师证书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及安全员B证</w:t>
      </w:r>
      <w:r>
        <w:rPr>
          <w:rFonts w:hint="eastAsia" w:ascii="宋体" w:hAnsi="宋体" w:cs="宋体"/>
          <w:sz w:val="24"/>
          <w:highlight w:val="yellow"/>
        </w:rPr>
        <w:t>；</w:t>
      </w:r>
      <w:r>
        <w:rPr>
          <w:rFonts w:hint="eastAsia" w:ascii="宋体" w:hAnsi="宋体" w:cs="宋体"/>
          <w:sz w:val="24"/>
          <w:highlight w:val="yellow"/>
          <w:lang w:eastAsia="zh-CN"/>
        </w:rPr>
        <w:t>安全员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yellow"/>
          <w:lang w:eastAsia="zh-CN"/>
        </w:rPr>
        <w:t>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2024-2025年内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项目联系人：王先生           电话：19351857325 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</w:t>
      </w:r>
      <w:bookmarkStart w:id="10" w:name="_GoBack"/>
      <w:bookmarkEnd w:id="10"/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5、建筑业企业资质证书；安全生产许可证；项目经理建造师证书及安全员B证；安全员C证证书；（复印件加盖公章）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20BFFAE">
      <w:pPr>
        <w:spacing w:line="360" w:lineRule="auto"/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其中：安全文明施工费中基本费费率为3.1%；扬尘污染防治增加费为0.31%；规费中社会保险费费率为3.2%、住房公积金费率为0.53%、环境保护税费率为0.1%、税金费率为9% </w:t>
      </w:r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9BCDCD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联系方式: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7859744D">
      <w:pPr>
        <w:spacing w:line="360" w:lineRule="auto"/>
        <w:ind w:left="424" w:leftChars="202" w:firstLine="371" w:firstLineChars="176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注意：1、投标报价应包括招标文件所规定的招标范围的全部内容。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288"/>
      <w:bookmarkStart w:id="4" w:name="_Toc61877376"/>
      <w:bookmarkStart w:id="5" w:name="_Toc61871372"/>
      <w:bookmarkStart w:id="6" w:name="_Toc62734871"/>
      <w:bookmarkStart w:id="7" w:name="_Toc6081873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安全生产许可证；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项目经理建造师证书及安全员B证；安全员C证证书；（复印件加盖公章）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3836035</wp:posOffset>
                </wp:positionH>
                <wp:positionV relativeFrom="paragraph">
                  <wp:posOffset>1005840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02.05pt;margin-top:79.2pt;height:30.7pt;width:19.05pt;z-index:251661312;v-text-anchor:middle;mso-width-relative:page;mso-height-relative:page;" fillcolor="#C00000" filled="t" stroked="t" coordsize="21600,21600" o:gfxdata="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Dwuu/f1wAAAAsBAAAPAAAAAAAAAAEAIAAAACIAAABkcnMvZG93bnJldi54bWxQSwECFAAU&#10;AAAACACHTuJA+0Ns3p0CAAAzBQAADgAAAAAAAAABACAAAAAmAQAAZHJzL2Uyb0RvYy54bWxQSwUG&#10;AAAAAAYABgBZAQAANQYAAAAA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2974975</wp:posOffset>
                </wp:positionH>
                <wp:positionV relativeFrom="paragraph">
                  <wp:posOffset>1438275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4.25pt;margin-top:113.25pt;height:34.1pt;width:128.85pt;z-index:251659264;v-text-anchor:middle;mso-width-relative:page;mso-height-relative:page;" filled="f" stroked="t" coordsize="21600,21600" o:gfxdata="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bHJ96dkAAAALAQAADwAAAAAAAAABACAAAAAiAAAAZHJzL2Rvd25yZXYueG1sUEsBAhQAFAAA&#10;AAgAh07iQHCrA1+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557145"/>
            <wp:effectExtent l="0" t="0" r="6985" b="14605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5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1925955</wp:posOffset>
                </wp:positionH>
                <wp:positionV relativeFrom="paragraph">
                  <wp:posOffset>1420495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1.65pt;margin-top:111.85pt;height:40.9pt;width:93.45pt;z-index:251660288;v-text-anchor:middle;mso-width-relative:page;mso-height-relative:page;" filled="f" stroked="t" coordsize="21600,21600" o:gfxdata="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h9gft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503170"/>
            <wp:effectExtent l="0" t="0" r="1905" b="1143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954E9"/>
    <w:rsid w:val="006A29D7"/>
    <w:rsid w:val="007C585B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5E65A92"/>
    <w:rsid w:val="064747B7"/>
    <w:rsid w:val="067A1E38"/>
    <w:rsid w:val="07A168E3"/>
    <w:rsid w:val="07A564FD"/>
    <w:rsid w:val="080A06A7"/>
    <w:rsid w:val="09077801"/>
    <w:rsid w:val="0A410AF1"/>
    <w:rsid w:val="0AD75794"/>
    <w:rsid w:val="0B723658"/>
    <w:rsid w:val="0B8E7430"/>
    <w:rsid w:val="0C0E6455"/>
    <w:rsid w:val="0C8748EC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20485B"/>
    <w:rsid w:val="1130123A"/>
    <w:rsid w:val="116417AB"/>
    <w:rsid w:val="11990505"/>
    <w:rsid w:val="11D719B9"/>
    <w:rsid w:val="12377C75"/>
    <w:rsid w:val="12960FB7"/>
    <w:rsid w:val="130C4BFB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57B3DDB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3C746E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C97BFB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A678F2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9EC065D"/>
    <w:rsid w:val="4A242B72"/>
    <w:rsid w:val="4AD11680"/>
    <w:rsid w:val="4B2844F3"/>
    <w:rsid w:val="4B2B4CF5"/>
    <w:rsid w:val="4DA5179B"/>
    <w:rsid w:val="4DB306E7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466233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3A3390F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DFF0EFD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5C8568D"/>
    <w:rsid w:val="76074DF1"/>
    <w:rsid w:val="76097D86"/>
    <w:rsid w:val="76135B49"/>
    <w:rsid w:val="775018D4"/>
    <w:rsid w:val="77B22666"/>
    <w:rsid w:val="780D6E7D"/>
    <w:rsid w:val="78106856"/>
    <w:rsid w:val="788864FA"/>
    <w:rsid w:val="78C85B10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3148</Words>
  <Characters>3499</Characters>
  <Lines>0</Lines>
  <Paragraphs>0</Paragraphs>
  <TotalTime>1</TotalTime>
  <ScaleCrop>false</ScaleCrop>
  <LinksUpToDate>false</LinksUpToDate>
  <CharactersWithSpaces>3956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2025-03-06T08:54:00Z</cp:lastPrinted>
  <dcterms:modified xsi:type="dcterms:W3CDTF">2025-08-15T01:44:38Z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