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52930D3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技术服务中心关于小区变安全工器具采购项目</w:t>
      </w:r>
    </w:p>
    <w:p w14:paraId="50D3164D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公开询价函（二次）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技术服务中心关于小区变安全工器具采购项目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  <w:bookmarkStart w:id="5" w:name="_GoBack"/>
      <w:bookmarkEnd w:id="5"/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650"/>
        <w:gridCol w:w="2050"/>
        <w:gridCol w:w="750"/>
        <w:gridCol w:w="800"/>
        <w:gridCol w:w="4062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MFZ/ABC4公斤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台北50只，灌西8只</w:t>
            </w: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MFZ/ABC4 两只装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台北25个，灌西4只</w:t>
            </w: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台北绝缘手套5付，徐南绝缘手套4付，灌西绝缘手套4付，</w:t>
            </w:r>
          </w:p>
        </w:tc>
      </w:tr>
      <w:tr w14:paraId="5C72A9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绝缘靴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台北绝缘靴2付，台北绝缘靴1付，灌西绝缘靴4付</w:t>
            </w:r>
          </w:p>
        </w:tc>
      </w:tr>
      <w:tr w14:paraId="626D20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5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验电器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8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7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台北验电器5只，徐南验电器1只，灌西验电器4只</w:t>
            </w:r>
          </w:p>
        </w:tc>
      </w:tr>
      <w:tr w14:paraId="55736F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C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4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接地线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9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10kV-1*3+7m-25mm2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C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F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7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台北接地线4套，徐南接地线4套，灌西接地线4套</w:t>
            </w:r>
          </w:p>
        </w:tc>
      </w:tr>
      <w:tr w14:paraId="61087D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E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4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接地线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A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0.4kV-1*4+7m-25mm2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E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8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D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徐南接地线4套</w:t>
            </w:r>
          </w:p>
        </w:tc>
      </w:tr>
      <w:tr w14:paraId="60396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4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0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工具柜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B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1.5×0.8×0.45m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D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8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6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台北工具柜2台</w:t>
            </w:r>
          </w:p>
        </w:tc>
      </w:tr>
      <w:tr w14:paraId="3B915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8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B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绝缘垫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耐压15KV，宽1米，厚8mm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B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0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B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台北绝缘垫200米，灌西绝缘垫100米，要求：国标，推荐厂家1.沧州鑫万密封材料；2.泰兴市佰盛绝缘材料；3.廊坊莱祥节能科技。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42971.00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6727B66">
      <w:pPr>
        <w:spacing w:line="360" w:lineRule="auto"/>
        <w:ind w:firstLine="480" w:firstLineChars="200"/>
        <w:jc w:val="both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人：技术许工             电话：18115867321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0818732"/>
      <w:bookmarkStart w:id="2" w:name="_Toc61871372"/>
      <w:bookmarkStart w:id="3" w:name="_Toc61871288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549EEB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6FB2BA2"/>
    <w:rsid w:val="080A06A7"/>
    <w:rsid w:val="082F0EF0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370376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2FBC074E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331CF7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3F3703FB"/>
    <w:rsid w:val="3F636838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98521CD"/>
    <w:rsid w:val="4A242B72"/>
    <w:rsid w:val="4B2844F3"/>
    <w:rsid w:val="4B2B4CF5"/>
    <w:rsid w:val="4B5F0F48"/>
    <w:rsid w:val="4C114359"/>
    <w:rsid w:val="4DA5179B"/>
    <w:rsid w:val="4DD16AAC"/>
    <w:rsid w:val="4EA7160F"/>
    <w:rsid w:val="4F1807EC"/>
    <w:rsid w:val="4F6770A0"/>
    <w:rsid w:val="50140E89"/>
    <w:rsid w:val="51D72A7B"/>
    <w:rsid w:val="51E34706"/>
    <w:rsid w:val="529D2670"/>
    <w:rsid w:val="53085880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8D2D38"/>
    <w:rsid w:val="66A6332B"/>
    <w:rsid w:val="677E1D13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EFA2466"/>
    <w:rsid w:val="6FD05675"/>
    <w:rsid w:val="6FD627F6"/>
    <w:rsid w:val="70316B6B"/>
    <w:rsid w:val="71487932"/>
    <w:rsid w:val="71B44B4E"/>
    <w:rsid w:val="71FD4A4D"/>
    <w:rsid w:val="72141A90"/>
    <w:rsid w:val="725256DA"/>
    <w:rsid w:val="72CF5403"/>
    <w:rsid w:val="73E7793A"/>
    <w:rsid w:val="74465FA5"/>
    <w:rsid w:val="748728B0"/>
    <w:rsid w:val="753B2405"/>
    <w:rsid w:val="755C23E6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2E268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3115</Words>
  <Characters>3424</Characters>
  <Lines>0</Lines>
  <Paragraphs>0</Paragraphs>
  <TotalTime>224</TotalTime>
  <ScaleCrop>false</ScaleCrop>
  <LinksUpToDate>false</LinksUpToDate>
  <CharactersWithSpaces>3932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2026-02-02T06:25:25Z</cp:lastPrinted>
  <dcterms:modified xsi:type="dcterms:W3CDTF">2026-02-02T06:41:34Z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