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供电工程分公司安全管理部采购太阳能声控防垂钓警示牌项目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安全管理部采购太阳能声控防垂钓警示牌项目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451"/>
        <w:gridCol w:w="1145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FA411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太阳能声控防垂钓警示牌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警示牌尺寸350mm*138mm*68.5mm10W太阳能供电声光示警声级120dB工作温度:-20°C60°符合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GB2811-2019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徐南供电所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套、台北供电所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套、青口供电所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套、灌西供电所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14400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    电话：13141508393</w:t>
      </w:r>
    </w:p>
    <w:p w14:paraId="7E3C5C2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台北王先生                             电话：13739120321   </w:t>
      </w:r>
    </w:p>
    <w:p w14:paraId="15EDC3C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青口杨先生                             电话：15312133933</w:t>
      </w:r>
    </w:p>
    <w:p w14:paraId="79AC58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灌西席先生                             电话：19905131533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1877376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5715" b="762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3175" b="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5080" b="825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4057B62"/>
    <w:rsid w:val="14433973"/>
    <w:rsid w:val="1471073F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180264"/>
    <w:rsid w:val="31E85924"/>
    <w:rsid w:val="31FF72AB"/>
    <w:rsid w:val="321A3C3D"/>
    <w:rsid w:val="32455388"/>
    <w:rsid w:val="328F6F97"/>
    <w:rsid w:val="3291456B"/>
    <w:rsid w:val="32920869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5C5725"/>
    <w:rsid w:val="657A6BCB"/>
    <w:rsid w:val="657E406F"/>
    <w:rsid w:val="65953D7B"/>
    <w:rsid w:val="65EF33BE"/>
    <w:rsid w:val="66157FDD"/>
    <w:rsid w:val="668D2D38"/>
    <w:rsid w:val="66A6332B"/>
    <w:rsid w:val="67662E07"/>
    <w:rsid w:val="677E1D13"/>
    <w:rsid w:val="68253A64"/>
    <w:rsid w:val="68442DFB"/>
    <w:rsid w:val="68F53A74"/>
    <w:rsid w:val="692C3448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2998</Words>
  <Characters>3276</Characters>
  <Lines>0</Lines>
  <Paragraphs>0</Paragraphs>
  <TotalTime>3</TotalTime>
  <ScaleCrop>false</ScaleCrop>
  <LinksUpToDate>false</LinksUpToDate>
  <CharactersWithSpaces>3814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2026-06-22T01:29:55Z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